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D2" w:rsidRDefault="0072013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DA6D5" wp14:editId="5086043B">
                <wp:simplePos x="0" y="0"/>
                <wp:positionH relativeFrom="column">
                  <wp:posOffset>649605</wp:posOffset>
                </wp:positionH>
                <wp:positionV relativeFrom="paragraph">
                  <wp:posOffset>1779905</wp:posOffset>
                </wp:positionV>
                <wp:extent cx="1828800" cy="438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387E" w:rsidRPr="00720139" w:rsidRDefault="0068387E" w:rsidP="0068387E">
                            <w:pPr>
                              <w:jc w:val="center"/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139"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#leikkipäiviä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CDA6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.15pt;margin-top:140.15pt;width:2in;height:34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68387E" w:rsidRPr="00720139" w:rsidRDefault="0068387E" w:rsidP="0068387E">
                      <w:pPr>
                        <w:jc w:val="center"/>
                        <w:rPr>
                          <w:rFonts w:ascii="Calibri" w:hAnsi="Calibri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139">
                        <w:rPr>
                          <w:rFonts w:ascii="Calibri" w:hAnsi="Calibri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#leikkipäiviä</w:t>
                      </w:r>
                    </w:p>
                  </w:txbxContent>
                </v:textbox>
              </v:shape>
            </w:pict>
          </mc:Fallback>
        </mc:AlternateContent>
      </w:r>
      <w:r w:rsidR="006838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76569" wp14:editId="023A6988">
                <wp:simplePos x="0" y="0"/>
                <wp:positionH relativeFrom="column">
                  <wp:posOffset>-645795</wp:posOffset>
                </wp:positionH>
                <wp:positionV relativeFrom="paragraph">
                  <wp:posOffset>1767205</wp:posOffset>
                </wp:positionV>
                <wp:extent cx="1828800" cy="438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387E" w:rsidRPr="00720139" w:rsidRDefault="00720139" w:rsidP="0068387E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#folkhä</w:t>
                            </w:r>
                            <w:r w:rsidR="0068387E" w:rsidRPr="00720139"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6569" id="Text Box 4" o:spid="_x0000_s1027" type="#_x0000_t202" style="position:absolute;margin-left:-50.85pt;margin-top:139.15pt;width:2in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" filled="f" stroked="f">
                <v:fill o:detectmouseclick="t"/>
                <v:textbox>
                  <w:txbxContent>
                    <w:p w:rsidR="0068387E" w:rsidRPr="00720139" w:rsidRDefault="00720139" w:rsidP="0068387E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#folkhä</w:t>
                      </w:r>
                      <w:r w:rsidR="0068387E" w:rsidRPr="00720139"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lsan</w:t>
                      </w:r>
                    </w:p>
                  </w:txbxContent>
                </v:textbox>
              </v:shape>
            </w:pict>
          </mc:Fallback>
        </mc:AlternateContent>
      </w:r>
      <w:r w:rsidR="00E7750B"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9515265" wp14:editId="1FD2E255">
                <wp:simplePos x="0" y="0"/>
                <wp:positionH relativeFrom="column">
                  <wp:posOffset>1018540</wp:posOffset>
                </wp:positionH>
                <wp:positionV relativeFrom="page">
                  <wp:posOffset>8468360</wp:posOffset>
                </wp:positionV>
                <wp:extent cx="5076190" cy="813435"/>
                <wp:effectExtent l="0" t="0" r="0" b="57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8134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5882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4C9" w:rsidRPr="0054332D" w:rsidRDefault="00232F83" w:rsidP="0054332D">
                            <w:pPr>
                              <w:pStyle w:val="Brdtext"/>
                              <w:rPr>
                                <w:lang w:val="sv-FI"/>
                              </w:rPr>
                            </w:pPr>
                            <w:r w:rsidRPr="00247CE8">
                              <w:rPr>
                                <w:rStyle w:val="Kontaktboldad"/>
                              </w:rPr>
                              <w:t>Kontakt:</w:t>
                            </w:r>
                            <w:r w:rsidRPr="0054332D">
                              <w:t xml:space="preserve"> </w:t>
                            </w:r>
                            <w:r w:rsidR="001774C9" w:rsidRPr="0054332D">
                              <w:rPr>
                                <w:lang w:val="sv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1526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0.2pt;margin-top:666.8pt;width:399.7pt;height:64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" fillcolor="#eedfd0 [3214]" stroked="f">
                <v:fill opacity="38550f"/>
                <v:textbox inset=",2mm,,2mm">
                  <w:txbxContent>
                    <w:p w:rsidR="001774C9" w:rsidRPr="0054332D" w:rsidRDefault="00232F83" w:rsidP="0054332D">
                      <w:pPr>
                        <w:pStyle w:val="Brdtext"/>
                        <w:rPr>
                          <w:lang w:val="sv-FI"/>
                        </w:rPr>
                      </w:pPr>
                      <w:r w:rsidRPr="00247CE8">
                        <w:rPr>
                          <w:rStyle w:val="Kontaktboldad"/>
                        </w:rPr>
                        <w:t>Kontakt:</w:t>
                      </w:r>
                      <w:r w:rsidRPr="0054332D">
                        <w:t xml:space="preserve"> </w:t>
                      </w:r>
                      <w:r w:rsidR="001774C9" w:rsidRPr="0054332D">
                        <w:rPr>
                          <w:lang w:val="sv-FI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E4D95"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ge">
                  <wp:posOffset>3423285</wp:posOffset>
                </wp:positionV>
                <wp:extent cx="4572000" cy="47936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79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0C8" w:rsidRPr="001D09FC" w:rsidRDefault="003F246C" w:rsidP="003F246C">
                            <w:pPr>
                              <w:pStyle w:val="Brdtextboldad"/>
                            </w:pPr>
                            <w:r>
                              <w:t>Program</w:t>
                            </w:r>
                            <w:r w:rsidR="00DE3C0B" w:rsidRPr="0054332D">
                              <w:t xml:space="preserve"> </w:t>
                            </w: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EE4D95" w:rsidRDefault="00EE4D95" w:rsidP="004E64C5">
                            <w:pPr>
                              <w:pStyle w:val="Brdtextboldad"/>
                            </w:pPr>
                          </w:p>
                          <w:p w:rsidR="003F246C" w:rsidRDefault="003F246C" w:rsidP="004E64C5">
                            <w:pPr>
                              <w:pStyle w:val="Brdtextboldad"/>
                            </w:pPr>
                          </w:p>
                          <w:p w:rsidR="004E64C5" w:rsidRPr="004E64C5" w:rsidRDefault="00DC6697" w:rsidP="004E64C5">
                            <w:pPr>
                              <w:pStyle w:val="Brdtextboldad"/>
                            </w:pPr>
                            <w:r>
                              <w:t>Tidpunkt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pt;margin-top:269.55pt;width:5in;height:377.4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" filled="f" stroked="f">
                <v:textbox>
                  <w:txbxContent>
                    <w:p w:rsidR="008560C8" w:rsidRPr="001D09FC" w:rsidRDefault="003F246C" w:rsidP="003F246C">
                      <w:pPr>
                        <w:pStyle w:val="Brdtextboldad"/>
                      </w:pPr>
                      <w:r>
                        <w:t>Program</w:t>
                      </w:r>
                      <w:r w:rsidR="00DE3C0B" w:rsidRPr="0054332D">
                        <w:t xml:space="preserve"> </w:t>
                      </w: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EE4D95" w:rsidRDefault="00EE4D95" w:rsidP="004E64C5">
                      <w:pPr>
                        <w:pStyle w:val="Brdtextboldad"/>
                      </w:pPr>
                    </w:p>
                    <w:p w:rsidR="003F246C" w:rsidRDefault="003F246C" w:rsidP="004E64C5">
                      <w:pPr>
                        <w:pStyle w:val="Brdtextboldad"/>
                      </w:pPr>
                    </w:p>
                    <w:p w:rsidR="004E64C5" w:rsidRPr="004E64C5" w:rsidRDefault="00DC6697" w:rsidP="004E64C5">
                      <w:pPr>
                        <w:pStyle w:val="Brdtextboldad"/>
                      </w:pPr>
                      <w:r>
                        <w:t>Tidpunkt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E4D95">
        <w:rPr>
          <w:noProof/>
          <w:lang w:eastAsia="sv-F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-7977</wp:posOffset>
            </wp:positionV>
            <wp:extent cx="6552000" cy="2095200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n blanket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1D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3B5" w:rsidRPr="0054332D" w:rsidRDefault="003C03B5" w:rsidP="0054332D">
      <w:r>
        <w:separator/>
      </w:r>
    </w:p>
  </w:endnote>
  <w:endnote w:type="continuationSeparator" w:id="0">
    <w:p w:rsidR="003C03B5" w:rsidRPr="0054332D" w:rsidRDefault="003C03B5" w:rsidP="0054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illaFHscript">
    <w:panose1 w:val="00000000000000000000"/>
    <w:charset w:val="81"/>
    <w:family w:val="auto"/>
    <w:pitch w:val="variable"/>
    <w:sig w:usb0="01002A87" w:usb1="090F0000" w:usb2="00000010" w:usb3="00000000" w:csb0="003F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Black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3B5" w:rsidRPr="0054332D" w:rsidRDefault="003C03B5" w:rsidP="0054332D">
      <w:r>
        <w:separator/>
      </w:r>
    </w:p>
  </w:footnote>
  <w:footnote w:type="continuationSeparator" w:id="0">
    <w:p w:rsidR="003C03B5" w:rsidRPr="0054332D" w:rsidRDefault="003C03B5" w:rsidP="00543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32D" w:rsidRPr="0054332D" w:rsidRDefault="0054332D" w:rsidP="0054332D">
    <w:r w:rsidRPr="0054332D">
      <w:rPr>
        <w:noProof/>
        <w:lang w:eastAsia="sv-FI"/>
      </w:rPr>
      <w:drawing>
        <wp:anchor distT="0" distB="0" distL="114300" distR="114300" simplePos="0" relativeHeight="251659264" behindDoc="1" locked="1" layoutInCell="1" allowOverlap="1" wp14:anchorId="7FD4849B" wp14:editId="16F01A48">
          <wp:simplePos x="0" y="0"/>
          <wp:positionH relativeFrom="page">
            <wp:posOffset>-10795</wp:posOffset>
          </wp:positionH>
          <wp:positionV relativeFrom="page">
            <wp:posOffset>-10795</wp:posOffset>
          </wp:positionV>
          <wp:extent cx="7579995" cy="10720705"/>
          <wp:effectExtent l="0" t="0" r="190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ön bak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1072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styleLockTheme/>
  <w:styleLockQFSet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46C"/>
    <w:rsid w:val="000B17B6"/>
    <w:rsid w:val="000D60A1"/>
    <w:rsid w:val="001774C9"/>
    <w:rsid w:val="001D09FC"/>
    <w:rsid w:val="00203294"/>
    <w:rsid w:val="00232F83"/>
    <w:rsid w:val="00247CE8"/>
    <w:rsid w:val="00290521"/>
    <w:rsid w:val="003111D2"/>
    <w:rsid w:val="003C03B5"/>
    <w:rsid w:val="003E3152"/>
    <w:rsid w:val="003F246C"/>
    <w:rsid w:val="003F514E"/>
    <w:rsid w:val="004A3A6A"/>
    <w:rsid w:val="004C5FFF"/>
    <w:rsid w:val="004E64C5"/>
    <w:rsid w:val="0054332D"/>
    <w:rsid w:val="00602E69"/>
    <w:rsid w:val="0068387E"/>
    <w:rsid w:val="006A2652"/>
    <w:rsid w:val="00712E98"/>
    <w:rsid w:val="00720139"/>
    <w:rsid w:val="007240A1"/>
    <w:rsid w:val="007B430D"/>
    <w:rsid w:val="008560C8"/>
    <w:rsid w:val="00927172"/>
    <w:rsid w:val="00A266EE"/>
    <w:rsid w:val="00A6027E"/>
    <w:rsid w:val="00B106F4"/>
    <w:rsid w:val="00B5776B"/>
    <w:rsid w:val="00B74F48"/>
    <w:rsid w:val="00C841A8"/>
    <w:rsid w:val="00DC6697"/>
    <w:rsid w:val="00DE3C0B"/>
    <w:rsid w:val="00E12B6F"/>
    <w:rsid w:val="00E7750B"/>
    <w:rsid w:val="00E77AA7"/>
    <w:rsid w:val="00EE4D95"/>
    <w:rsid w:val="00F266E4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0349B"/>
  <w15:chartTrackingRefBased/>
  <w15:docId w15:val="{096BA576-C3ED-4EE1-884B-02B605F1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B17B6"/>
    <w:rPr>
      <w:color w:val="808080"/>
    </w:rPr>
  </w:style>
  <w:style w:type="paragraph" w:customStyle="1" w:styleId="Handskrivet">
    <w:name w:val="Handskrivet"/>
    <w:basedOn w:val="Normal"/>
    <w:link w:val="HandskrivetChar"/>
    <w:qFormat/>
    <w:rsid w:val="003E3152"/>
    <w:pPr>
      <w:spacing w:line="480" w:lineRule="exact"/>
    </w:pPr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Rubrik">
    <w:name w:val="Rubrik"/>
    <w:basedOn w:val="Normal"/>
    <w:link w:val="RubrikChar"/>
    <w:qFormat/>
    <w:rsid w:val="00F266E4"/>
    <w:pPr>
      <w:spacing w:line="880" w:lineRule="exact"/>
    </w:pPr>
    <w:rPr>
      <w:rFonts w:ascii="Segoe UI" w:hAnsi="Segoe UI"/>
      <w:b/>
      <w:color w:val="FFFFFF" w:themeColor="background1"/>
      <w:sz w:val="88"/>
      <w:szCs w:val="88"/>
      <w:lang w:val="en-US"/>
    </w:rPr>
  </w:style>
  <w:style w:type="character" w:customStyle="1" w:styleId="HandskrivetChar">
    <w:name w:val="Handskrivet Char"/>
    <w:basedOn w:val="DefaultParagraphFont"/>
    <w:link w:val="Handskrivet"/>
    <w:rsid w:val="003E3152"/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Brdtext">
    <w:name w:val="Brödtext"/>
    <w:basedOn w:val="Normal"/>
    <w:link w:val="BrdtextChar"/>
    <w:qFormat/>
    <w:rsid w:val="001D09FC"/>
    <w:pPr>
      <w:spacing w:line="380" w:lineRule="exact"/>
    </w:pPr>
    <w:rPr>
      <w:rFonts w:ascii="Segoe UI" w:hAnsi="Segoe UI"/>
      <w:sz w:val="28"/>
      <w:lang w:val="en-US"/>
    </w:rPr>
  </w:style>
  <w:style w:type="character" w:customStyle="1" w:styleId="RubrikChar">
    <w:name w:val="Rubrik Char"/>
    <w:basedOn w:val="DefaultParagraphFont"/>
    <w:link w:val="Rubrik"/>
    <w:rsid w:val="00F266E4"/>
    <w:rPr>
      <w:rFonts w:ascii="Segoe UI" w:hAnsi="Segoe UI"/>
      <w:b/>
      <w:color w:val="FFFFFF" w:themeColor="background1"/>
      <w:sz w:val="88"/>
      <w:szCs w:val="88"/>
      <w:lang w:val="en-US"/>
    </w:rPr>
  </w:style>
  <w:style w:type="paragraph" w:customStyle="1" w:styleId="Handskrivetvit">
    <w:name w:val="Handskrivet vit"/>
    <w:basedOn w:val="Handskrivet"/>
    <w:link w:val="HandskrivetvitChar"/>
    <w:qFormat/>
    <w:rsid w:val="00A6027E"/>
    <w:rPr>
      <w:color w:val="FFFFFF" w:themeColor="background1"/>
    </w:rPr>
  </w:style>
  <w:style w:type="character" w:customStyle="1" w:styleId="BrdtextChar">
    <w:name w:val="Brödtext Char"/>
    <w:basedOn w:val="DefaultParagraphFont"/>
    <w:link w:val="Brdtext"/>
    <w:rsid w:val="001D09FC"/>
    <w:rPr>
      <w:rFonts w:ascii="Segoe UI" w:hAnsi="Segoe UI"/>
      <w:sz w:val="28"/>
      <w:lang w:val="en-US"/>
    </w:rPr>
  </w:style>
  <w:style w:type="paragraph" w:customStyle="1" w:styleId="Kontakt">
    <w:name w:val="Kontakt"/>
    <w:basedOn w:val="Brdtext"/>
    <w:link w:val="KontaktChar"/>
    <w:qFormat/>
    <w:rsid w:val="004E64C5"/>
    <w:pPr>
      <w:spacing w:line="280" w:lineRule="exact"/>
    </w:pPr>
    <w:rPr>
      <w:rFonts w:ascii="Georgia" w:hAnsi="Georgia"/>
      <w:sz w:val="24"/>
      <w:szCs w:val="24"/>
      <w:lang w:val="sv-FI"/>
    </w:rPr>
  </w:style>
  <w:style w:type="character" w:customStyle="1" w:styleId="HandskrivetvitChar">
    <w:name w:val="Handskrivet vit Char"/>
    <w:basedOn w:val="HandskrivetChar"/>
    <w:link w:val="Handskrivetvit"/>
    <w:rsid w:val="00A6027E"/>
    <w:rPr>
      <w:rFonts w:ascii="CillaFHscript" w:eastAsia="CillaFHscript" w:hAnsi="CillaFHscript" w:cs="CillaFHscript"/>
      <w:color w:val="FFFFFF" w:themeColor="background1"/>
      <w:sz w:val="56"/>
      <w:szCs w:val="56"/>
    </w:rPr>
  </w:style>
  <w:style w:type="character" w:customStyle="1" w:styleId="Kontaktboldad">
    <w:name w:val="Kontakt boldad"/>
    <w:basedOn w:val="DefaultParagraphFont"/>
    <w:uiPriority w:val="1"/>
    <w:qFormat/>
    <w:rsid w:val="004E64C5"/>
    <w:rPr>
      <w:rFonts w:ascii="Georgia" w:hAnsi="Georgia"/>
      <w:b/>
      <w:sz w:val="24"/>
      <w:szCs w:val="24"/>
      <w:lang w:val="sv-FI"/>
    </w:rPr>
  </w:style>
  <w:style w:type="character" w:customStyle="1" w:styleId="KontaktChar">
    <w:name w:val="Kontakt Char"/>
    <w:basedOn w:val="BrdtextChar"/>
    <w:link w:val="Kontakt"/>
    <w:rsid w:val="004E64C5"/>
    <w:rPr>
      <w:rFonts w:ascii="Georgia" w:hAnsi="Georgia"/>
      <w:sz w:val="24"/>
      <w:szCs w:val="24"/>
      <w:lang w:val="en-US"/>
    </w:rPr>
  </w:style>
  <w:style w:type="paragraph" w:customStyle="1" w:styleId="Brdtextboldad">
    <w:name w:val="Brödtext boldad"/>
    <w:basedOn w:val="Brdtext"/>
    <w:link w:val="BrdtextboldadChar"/>
    <w:qFormat/>
    <w:rsid w:val="001D09FC"/>
    <w:rPr>
      <w:rFonts w:ascii="Segoe UI Semibold" w:hAnsi="Segoe UI Semibold"/>
      <w:lang w:val="sv-FI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E6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rdtextboldadChar">
    <w:name w:val="Brödtext boldad Char"/>
    <w:basedOn w:val="BrdtextChar"/>
    <w:link w:val="Brdtextboldad"/>
    <w:rsid w:val="001D09FC"/>
    <w:rPr>
      <w:rFonts w:ascii="Segoe UI Semibold" w:hAnsi="Segoe UI Semibold"/>
      <w:sz w:val="2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4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32D"/>
  </w:style>
  <w:style w:type="paragraph" w:styleId="Footer">
    <w:name w:val="footer"/>
    <w:basedOn w:val="Normal"/>
    <w:link w:val="Foot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32D"/>
  </w:style>
  <w:style w:type="paragraph" w:customStyle="1" w:styleId="Rubrikvit">
    <w:name w:val="Rubrik vit"/>
    <w:basedOn w:val="Rubrik"/>
    <w:link w:val="RubrikvitChar"/>
    <w:qFormat/>
    <w:rsid w:val="001D09FC"/>
    <w:rPr>
      <w:b w:val="0"/>
      <w:lang w:val="sv-FI"/>
    </w:rPr>
  </w:style>
  <w:style w:type="character" w:customStyle="1" w:styleId="RubrikvitChar">
    <w:name w:val="Rubrik vit Char"/>
    <w:basedOn w:val="RubrikChar"/>
    <w:link w:val="Rubrikvit"/>
    <w:rsid w:val="001D09FC"/>
    <w:rPr>
      <w:rFonts w:ascii="Segoe UI" w:hAnsi="Segoe UI"/>
      <w:b w:val="0"/>
      <w:color w:val="FFFFFF" w:themeColor="background1"/>
      <w:sz w:val="88"/>
      <w:szCs w:val="88"/>
      <w:lang w:val="en-US"/>
    </w:rPr>
  </w:style>
  <w:style w:type="character" w:customStyle="1" w:styleId="DrradChar">
    <w:name w:val="Dårrad Char"/>
    <w:basedOn w:val="DefaultParagraphFont"/>
    <w:link w:val="Drrad"/>
    <w:locked/>
    <w:rsid w:val="003F514E"/>
    <w:rPr>
      <w:rFonts w:ascii="Georgia" w:eastAsia="CillaFHscript" w:hAnsi="Georgia" w:cs="CillaFHscript"/>
      <w:color w:val="E22D71" w:themeColor="accent1"/>
      <w:sz w:val="28"/>
      <w:szCs w:val="56"/>
    </w:rPr>
  </w:style>
  <w:style w:type="paragraph" w:customStyle="1" w:styleId="Drrad">
    <w:name w:val="Dårrad"/>
    <w:basedOn w:val="Normal"/>
    <w:link w:val="DrradChar"/>
    <w:qFormat/>
    <w:rsid w:val="003F514E"/>
    <w:pPr>
      <w:spacing w:line="480" w:lineRule="exact"/>
    </w:pPr>
    <w:rPr>
      <w:rFonts w:ascii="Georgia" w:eastAsia="CillaFHscript" w:hAnsi="Georgia" w:cs="CillaFHscript"/>
      <w:color w:val="E22D71" w:themeColor="accent1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wii\AppData\Local\Packages\Microsoft.MicrosoftEdge_8wekyb3d8bbwe\TempState\Downloads\Wordmall%20f&#246;r%20flyer%20vit.dotx" TargetMode="External"/></Relationships>
</file>

<file path=word/theme/theme1.xml><?xml version="1.0" encoding="utf-8"?>
<a:theme xmlns:a="http://schemas.openxmlformats.org/drawingml/2006/main" name="Folkhälsan2017">
  <a:themeElements>
    <a:clrScheme name="Folkhälsan2017">
      <a:dk1>
        <a:sysClr val="windowText" lastClr="000000"/>
      </a:dk1>
      <a:lt1>
        <a:sysClr val="window" lastClr="FFFFFF"/>
      </a:lt1>
      <a:dk2>
        <a:srgbClr val="343434"/>
      </a:dk2>
      <a:lt2>
        <a:srgbClr val="EEDFD0"/>
      </a:lt2>
      <a:accent1>
        <a:srgbClr val="E22D71"/>
      </a:accent1>
      <a:accent2>
        <a:srgbClr val="004A88"/>
      </a:accent2>
      <a:accent3>
        <a:srgbClr val="483122"/>
      </a:accent3>
      <a:accent4>
        <a:srgbClr val="CE7125"/>
      </a:accent4>
      <a:accent5>
        <a:srgbClr val="FFC12C"/>
      </a:accent5>
      <a:accent6>
        <a:srgbClr val="798F2C"/>
      </a:accent6>
      <a:hlink>
        <a:srgbClr val="004A88"/>
      </a:hlink>
      <a:folHlink>
        <a:srgbClr val="343434"/>
      </a:folHlink>
    </a:clrScheme>
    <a:fontScheme name="Folkhälsan 2017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olkhälsan2017" id="{A0DD0D3B-9C38-411A-B0E9-C507D88C451F}" vid="{483B79CF-D198-4AB3-B30C-9AD06E6552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D2526-2317-4FB0-A4C1-26425739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för flyer vit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Samfundet Folkhälsan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Mikaela Wiik</dc:creator>
  <cp:keywords/>
  <dc:description/>
  <cp:lastModifiedBy>Fredrik von Koskull</cp:lastModifiedBy>
  <cp:revision>2</cp:revision>
  <cp:lastPrinted>2017-11-23T10:39:00Z</cp:lastPrinted>
  <dcterms:created xsi:type="dcterms:W3CDTF">2020-02-26T11:57:00Z</dcterms:created>
  <dcterms:modified xsi:type="dcterms:W3CDTF">2020-02-26T11:57:00Z</dcterms:modified>
</cp:coreProperties>
</file>